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84" w:rsidRDefault="00461784" w:rsidP="00B22E8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61784" w:rsidRDefault="00461784" w:rsidP="00B22E8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532"/>
        <w:tblW w:w="4796" w:type="pct"/>
        <w:tblLook w:val="01E0" w:firstRow="1" w:lastRow="1" w:firstColumn="1" w:lastColumn="1" w:noHBand="0" w:noVBand="0"/>
      </w:tblPr>
      <w:tblGrid>
        <w:gridCol w:w="5237"/>
        <w:gridCol w:w="3672"/>
      </w:tblGrid>
      <w:tr w:rsidR="00461784" w:rsidRPr="007825FD" w:rsidTr="00E74F0E">
        <w:trPr>
          <w:trHeight w:val="80"/>
        </w:trPr>
        <w:tc>
          <w:tcPr>
            <w:tcW w:w="5000" w:type="pct"/>
            <w:gridSpan w:val="2"/>
          </w:tcPr>
          <w:p w:rsidR="00461784" w:rsidRPr="007825FD" w:rsidRDefault="00461784" w:rsidP="00360A8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sz w:val="28"/>
                <w:szCs w:val="28"/>
              </w:rPr>
              <w:tab/>
            </w:r>
          </w:p>
          <w:p w:rsidR="00461784" w:rsidRPr="007825FD" w:rsidRDefault="00461784" w:rsidP="007265E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БРЯНСКАЯ ОБЛАСТЬ</w:t>
            </w:r>
          </w:p>
          <w:p w:rsidR="00461784" w:rsidRPr="007825FD" w:rsidRDefault="00461784" w:rsidP="007265E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ВЫГОНИЧСКИЙ РАЙОННЫЙ СОВЕТ НАРОДНЫХ ДЕПУТАТОВ</w:t>
            </w:r>
          </w:p>
          <w:p w:rsidR="00461784" w:rsidRPr="007825FD" w:rsidRDefault="00461784" w:rsidP="007265E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шестого созыва</w:t>
            </w:r>
          </w:p>
          <w:p w:rsidR="00461784" w:rsidRPr="007825FD" w:rsidRDefault="00461784" w:rsidP="007265E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61784" w:rsidRPr="007825FD" w:rsidRDefault="00461784" w:rsidP="007265E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РЕШЕНИЕ</w:t>
            </w:r>
          </w:p>
          <w:p w:rsidR="00461784" w:rsidRPr="007825FD" w:rsidRDefault="00461784" w:rsidP="007265E6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61784" w:rsidRPr="007825FD" w:rsidRDefault="00E74F0E" w:rsidP="007265E6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от  07.10.</w:t>
            </w:r>
            <w:r w:rsidR="00FF045C">
              <w:rPr>
                <w:rFonts w:eastAsia="Times New Roman"/>
                <w:sz w:val="28"/>
                <w:szCs w:val="28"/>
                <w:lang w:eastAsia="ru-RU"/>
              </w:rPr>
              <w:t>2021</w:t>
            </w:r>
            <w:r w:rsidR="00461784" w:rsidRPr="007825FD">
              <w:rPr>
                <w:rFonts w:eastAsia="Times New Roman"/>
                <w:sz w:val="28"/>
                <w:szCs w:val="28"/>
                <w:lang w:eastAsia="ru-RU"/>
              </w:rPr>
              <w:t xml:space="preserve"> г.  №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168</w:t>
            </w:r>
          </w:p>
          <w:p w:rsidR="00461784" w:rsidRPr="007825FD" w:rsidRDefault="00461784" w:rsidP="007265E6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п. Выгоничи</w:t>
            </w:r>
          </w:p>
          <w:p w:rsidR="00461784" w:rsidRPr="007825FD" w:rsidRDefault="00461784" w:rsidP="007265E6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461784" w:rsidTr="00E74F0E">
        <w:trPr>
          <w:gridAfter w:val="1"/>
          <w:wAfter w:w="2061" w:type="pct"/>
        </w:trPr>
        <w:tc>
          <w:tcPr>
            <w:tcW w:w="2939" w:type="pct"/>
            <w:hideMark/>
          </w:tcPr>
          <w:p w:rsidR="00461784" w:rsidRDefault="00EE460B" w:rsidP="00EE460B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«Об утверждении реестра должностей </w:t>
            </w:r>
          </w:p>
          <w:p w:rsidR="00EE460B" w:rsidRDefault="00EE460B" w:rsidP="00EE460B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муниципальной службы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муниципального района Брянской области</w:t>
            </w:r>
            <w:r w:rsidR="006E786C"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461784" w:rsidRDefault="00461784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61784" w:rsidRDefault="00461784" w:rsidP="002F793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</w:t>
      </w:r>
      <w:r>
        <w:rPr>
          <w:sz w:val="28"/>
          <w:szCs w:val="28"/>
        </w:rPr>
        <w:t>с Федеральным законом от  06.10.2003 №131-ФЗ  «Об  общих</w:t>
      </w:r>
      <w:r w:rsidR="002F79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принципах организации  местного  самоуправления в Российской Федерации», Уставом </w:t>
      </w:r>
      <w:proofErr w:type="spellStart"/>
      <w:r>
        <w:rPr>
          <w:sz w:val="28"/>
          <w:szCs w:val="28"/>
        </w:rPr>
        <w:t>Выгоничск</w:t>
      </w:r>
      <w:r w:rsidR="002F793E">
        <w:rPr>
          <w:sz w:val="28"/>
          <w:szCs w:val="28"/>
        </w:rPr>
        <w:t>ого</w:t>
      </w:r>
      <w:proofErr w:type="spellEnd"/>
      <w:r w:rsidR="002F793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 w:rsidR="002F793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2F793E">
        <w:rPr>
          <w:sz w:val="28"/>
          <w:szCs w:val="28"/>
        </w:rPr>
        <w:t>а</w:t>
      </w:r>
      <w:r>
        <w:rPr>
          <w:sz w:val="28"/>
          <w:szCs w:val="28"/>
        </w:rPr>
        <w:t xml:space="preserve"> Брянской области, </w:t>
      </w:r>
      <w:r>
        <w:rPr>
          <w:rFonts w:eastAsia="Times New Roman"/>
          <w:sz w:val="28"/>
          <w:szCs w:val="28"/>
          <w:lang w:eastAsia="ru-RU"/>
        </w:rPr>
        <w:t>Законом Брянской области от 16.11.2007 №156-З   «О муниципальной службе в Брянской области»</w:t>
      </w:r>
      <w:r w:rsidR="00BF436C">
        <w:rPr>
          <w:rFonts w:eastAsia="Times New Roman"/>
          <w:sz w:val="28"/>
          <w:szCs w:val="28"/>
          <w:lang w:eastAsia="ru-RU"/>
        </w:rPr>
        <w:t>,</w:t>
      </w:r>
      <w:r w:rsidR="00BF436C" w:rsidRPr="00BF436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BF436C"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 w:rsidR="00BF436C">
        <w:rPr>
          <w:rFonts w:eastAsia="Times New Roman"/>
          <w:sz w:val="28"/>
          <w:szCs w:val="28"/>
          <w:lang w:eastAsia="ru-RU"/>
        </w:rPr>
        <w:t xml:space="preserve"> районный Совет народных депутатов</w:t>
      </w:r>
    </w:p>
    <w:p w:rsidR="002F793E" w:rsidRDefault="002F793E" w:rsidP="002F793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61784" w:rsidRDefault="00461784" w:rsidP="002F793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РЕШИЛ:</w:t>
      </w:r>
    </w:p>
    <w:p w:rsidR="00461784" w:rsidRDefault="00461784" w:rsidP="002F793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61784" w:rsidRPr="00BF436C" w:rsidRDefault="00BF436C" w:rsidP="002F793E">
      <w:pPr>
        <w:pStyle w:val="aa"/>
        <w:ind w:firstLine="709"/>
        <w:jc w:val="both"/>
        <w:rPr>
          <w:sz w:val="28"/>
          <w:szCs w:val="28"/>
        </w:rPr>
      </w:pPr>
      <w:r w:rsidRPr="00BF436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461784" w:rsidRPr="00BF436C">
        <w:rPr>
          <w:sz w:val="28"/>
          <w:szCs w:val="28"/>
        </w:rPr>
        <w:t xml:space="preserve">Утвердить Реестр должностей муниципальной службы </w:t>
      </w:r>
      <w:proofErr w:type="spellStart"/>
      <w:r w:rsidR="00461784" w:rsidRPr="00BF436C">
        <w:rPr>
          <w:sz w:val="28"/>
          <w:szCs w:val="28"/>
        </w:rPr>
        <w:t>Выгоничского</w:t>
      </w:r>
      <w:proofErr w:type="spellEnd"/>
      <w:r w:rsidR="00461784" w:rsidRPr="00BF436C">
        <w:rPr>
          <w:sz w:val="28"/>
          <w:szCs w:val="28"/>
        </w:rPr>
        <w:t xml:space="preserve"> муниципального района Брянской области согласно приложени</w:t>
      </w:r>
      <w:r w:rsidR="002F793E">
        <w:rPr>
          <w:sz w:val="28"/>
          <w:szCs w:val="28"/>
        </w:rPr>
        <w:t>ю</w:t>
      </w:r>
      <w:r w:rsidR="00461784" w:rsidRPr="00BF436C">
        <w:rPr>
          <w:sz w:val="28"/>
          <w:szCs w:val="28"/>
        </w:rPr>
        <w:t xml:space="preserve"> №1 к настоящему Решению.</w:t>
      </w:r>
    </w:p>
    <w:p w:rsidR="00E74F0E" w:rsidRDefault="00E74F0E" w:rsidP="002F793E">
      <w:pPr>
        <w:pStyle w:val="aa"/>
        <w:ind w:firstLine="709"/>
        <w:jc w:val="both"/>
        <w:rPr>
          <w:sz w:val="28"/>
          <w:szCs w:val="28"/>
        </w:rPr>
      </w:pPr>
    </w:p>
    <w:p w:rsidR="00461784" w:rsidRPr="00BF436C" w:rsidRDefault="00BF436C" w:rsidP="002F793E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793E">
        <w:rPr>
          <w:sz w:val="28"/>
          <w:szCs w:val="28"/>
        </w:rPr>
        <w:t>Поручить а</w:t>
      </w:r>
      <w:r w:rsidR="00461784" w:rsidRPr="00BF436C">
        <w:rPr>
          <w:sz w:val="28"/>
          <w:szCs w:val="28"/>
        </w:rPr>
        <w:t>дминистрации</w:t>
      </w:r>
      <w:r w:rsidRPr="00BF436C">
        <w:rPr>
          <w:sz w:val="28"/>
          <w:szCs w:val="28"/>
        </w:rPr>
        <w:t xml:space="preserve"> </w:t>
      </w:r>
      <w:proofErr w:type="spellStart"/>
      <w:r w:rsidR="00461784" w:rsidRPr="00BF436C">
        <w:rPr>
          <w:sz w:val="28"/>
          <w:szCs w:val="28"/>
        </w:rPr>
        <w:t>Выгоничского</w:t>
      </w:r>
      <w:proofErr w:type="spellEnd"/>
      <w:r w:rsidRPr="00BF436C">
        <w:rPr>
          <w:sz w:val="28"/>
          <w:szCs w:val="28"/>
        </w:rPr>
        <w:t xml:space="preserve"> </w:t>
      </w:r>
      <w:r w:rsidR="00461784" w:rsidRPr="00BF436C">
        <w:rPr>
          <w:sz w:val="28"/>
          <w:szCs w:val="28"/>
        </w:rPr>
        <w:t xml:space="preserve">района </w:t>
      </w:r>
      <w:r w:rsidR="002F793E" w:rsidRPr="00BF436C">
        <w:rPr>
          <w:sz w:val="28"/>
          <w:szCs w:val="28"/>
        </w:rPr>
        <w:t xml:space="preserve">привести </w:t>
      </w:r>
      <w:r w:rsidR="00461784" w:rsidRPr="00BF436C">
        <w:rPr>
          <w:sz w:val="28"/>
          <w:szCs w:val="28"/>
        </w:rPr>
        <w:t>нормативные правовые акты в соответствие с настоящим решением.</w:t>
      </w:r>
    </w:p>
    <w:p w:rsidR="00E74F0E" w:rsidRDefault="00E74F0E" w:rsidP="002F793E">
      <w:pPr>
        <w:pStyle w:val="aa"/>
        <w:ind w:firstLine="709"/>
        <w:jc w:val="both"/>
        <w:rPr>
          <w:sz w:val="28"/>
          <w:szCs w:val="28"/>
        </w:rPr>
      </w:pPr>
    </w:p>
    <w:p w:rsidR="00461784" w:rsidRPr="00BF436C" w:rsidRDefault="00BF436C" w:rsidP="002F793E">
      <w:pPr>
        <w:pStyle w:val="aa"/>
        <w:ind w:firstLine="709"/>
        <w:jc w:val="both"/>
        <w:rPr>
          <w:sz w:val="28"/>
          <w:szCs w:val="28"/>
        </w:rPr>
      </w:pPr>
      <w:r w:rsidRPr="00BF436C">
        <w:rPr>
          <w:sz w:val="28"/>
          <w:szCs w:val="28"/>
        </w:rPr>
        <w:t>3. Настоящее р</w:t>
      </w:r>
      <w:r w:rsidR="00544DC9" w:rsidRPr="00BF436C">
        <w:rPr>
          <w:sz w:val="28"/>
          <w:szCs w:val="28"/>
        </w:rPr>
        <w:t xml:space="preserve">ешение подлежит опубликованию на сайте администрации  </w:t>
      </w:r>
      <w:proofErr w:type="spellStart"/>
      <w:r w:rsidR="00544DC9" w:rsidRPr="00BF436C">
        <w:rPr>
          <w:sz w:val="28"/>
          <w:szCs w:val="28"/>
        </w:rPr>
        <w:t>Выгоничского</w:t>
      </w:r>
      <w:proofErr w:type="spellEnd"/>
      <w:r w:rsidR="00544DC9" w:rsidRPr="00BF436C">
        <w:rPr>
          <w:sz w:val="28"/>
          <w:szCs w:val="28"/>
        </w:rPr>
        <w:t xml:space="preserve"> района </w:t>
      </w:r>
      <w:hyperlink r:id="rId8" w:history="1">
        <w:r w:rsidR="00544DC9" w:rsidRPr="00BF436C">
          <w:rPr>
            <w:rStyle w:val="a8"/>
            <w:sz w:val="28"/>
            <w:szCs w:val="28"/>
          </w:rPr>
          <w:t>www.adminwr.ru</w:t>
        </w:r>
      </w:hyperlink>
      <w:r w:rsidR="00544DC9" w:rsidRPr="00BF436C">
        <w:rPr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461784" w:rsidRPr="00016D77" w:rsidRDefault="00461784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61784" w:rsidRPr="00016D77" w:rsidRDefault="00461784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61784" w:rsidRDefault="00461784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16D77">
        <w:rPr>
          <w:rFonts w:eastAsia="Times New Roman"/>
          <w:sz w:val="28"/>
          <w:szCs w:val="28"/>
          <w:lang w:eastAsia="ru-RU"/>
        </w:rPr>
        <w:t xml:space="preserve">    Глава </w:t>
      </w:r>
      <w:proofErr w:type="spellStart"/>
      <w:r w:rsidRPr="00016D77">
        <w:rPr>
          <w:rFonts w:eastAsia="Times New Roman"/>
          <w:sz w:val="28"/>
          <w:szCs w:val="28"/>
          <w:lang w:eastAsia="ru-RU"/>
        </w:rPr>
        <w:t>Выгоничского</w:t>
      </w:r>
      <w:proofErr w:type="spellEnd"/>
      <w:r w:rsidRPr="00016D77">
        <w:rPr>
          <w:rFonts w:eastAsia="Times New Roman"/>
          <w:sz w:val="28"/>
          <w:szCs w:val="28"/>
          <w:lang w:eastAsia="ru-RU"/>
        </w:rPr>
        <w:t xml:space="preserve"> района                                                 С.В. Коршунов</w:t>
      </w: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F436C" w:rsidRPr="00461784" w:rsidRDefault="00BF436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2F793E" w:rsidRDefault="00461784" w:rsidP="00BF436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BF436C">
        <w:rPr>
          <w:sz w:val="28"/>
          <w:szCs w:val="28"/>
        </w:rPr>
        <w:t xml:space="preserve">  </w:t>
      </w:r>
    </w:p>
    <w:p w:rsidR="002F793E" w:rsidRDefault="002F793E" w:rsidP="00BF436C">
      <w:pPr>
        <w:spacing w:after="0" w:line="240" w:lineRule="auto"/>
        <w:jc w:val="both"/>
        <w:rPr>
          <w:sz w:val="28"/>
          <w:szCs w:val="28"/>
        </w:rPr>
      </w:pPr>
    </w:p>
    <w:p w:rsidR="00461784" w:rsidRDefault="002F793E" w:rsidP="00BF436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461784">
        <w:rPr>
          <w:sz w:val="28"/>
          <w:szCs w:val="28"/>
        </w:rPr>
        <w:t>Приложение 1</w:t>
      </w:r>
    </w:p>
    <w:p w:rsidR="00461784" w:rsidRDefault="00BF436C" w:rsidP="00BF436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bookmarkEnd w:id="0"/>
    </w:p>
    <w:p w:rsidR="00461784" w:rsidRDefault="00461784" w:rsidP="00461784">
      <w:pPr>
        <w:spacing w:after="0" w:line="240" w:lineRule="auto"/>
        <w:jc w:val="right"/>
        <w:rPr>
          <w:sz w:val="28"/>
          <w:szCs w:val="28"/>
        </w:rPr>
      </w:pPr>
    </w:p>
    <w:p w:rsidR="00461784" w:rsidRPr="00136436" w:rsidRDefault="00461784" w:rsidP="00461784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136436">
        <w:rPr>
          <w:rFonts w:eastAsia="Times New Roman"/>
          <w:b/>
          <w:sz w:val="32"/>
          <w:szCs w:val="32"/>
          <w:lang w:eastAsia="ru-RU"/>
        </w:rPr>
        <w:t>Реестр</w:t>
      </w:r>
    </w:p>
    <w:p w:rsidR="00FF045C" w:rsidRPr="00136436" w:rsidRDefault="00461784" w:rsidP="00FF045C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136436">
        <w:rPr>
          <w:rFonts w:eastAsia="Times New Roman"/>
          <w:b/>
          <w:sz w:val="32"/>
          <w:szCs w:val="32"/>
          <w:lang w:eastAsia="ru-RU"/>
        </w:rPr>
        <w:t>должностей муниципальной службы</w:t>
      </w:r>
      <w:r>
        <w:rPr>
          <w:rFonts w:eastAsia="Times New Roman"/>
          <w:b/>
          <w:sz w:val="32"/>
          <w:szCs w:val="32"/>
          <w:lang w:eastAsia="ru-RU"/>
        </w:rPr>
        <w:t xml:space="preserve"> </w:t>
      </w:r>
      <w:proofErr w:type="spellStart"/>
      <w:r w:rsidRPr="00016D77">
        <w:rPr>
          <w:rFonts w:eastAsia="Times New Roman"/>
          <w:b/>
          <w:sz w:val="32"/>
          <w:szCs w:val="32"/>
          <w:lang w:eastAsia="ru-RU"/>
        </w:rPr>
        <w:t>Выгоничского</w:t>
      </w:r>
      <w:proofErr w:type="spellEnd"/>
      <w:r w:rsidRPr="00016D77">
        <w:rPr>
          <w:rFonts w:eastAsia="Times New Roman"/>
          <w:b/>
          <w:sz w:val="32"/>
          <w:szCs w:val="32"/>
          <w:lang w:eastAsia="ru-RU"/>
        </w:rPr>
        <w:t xml:space="preserve"> муниципального района </w:t>
      </w:r>
      <w:r w:rsidR="00FF045C" w:rsidRPr="00016D77">
        <w:rPr>
          <w:rFonts w:eastAsia="Times New Roman"/>
          <w:b/>
          <w:sz w:val="32"/>
          <w:szCs w:val="32"/>
          <w:lang w:eastAsia="ru-RU"/>
        </w:rPr>
        <w:t>Брянской области</w:t>
      </w:r>
    </w:p>
    <w:p w:rsidR="00461784" w:rsidRDefault="00461784" w:rsidP="00FF045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461784" w:rsidRDefault="00FF045C" w:rsidP="00461784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61784">
        <w:rPr>
          <w:b/>
          <w:sz w:val="28"/>
          <w:szCs w:val="28"/>
        </w:rPr>
        <w:t>.</w:t>
      </w:r>
      <w:r w:rsidR="00461784">
        <w:rPr>
          <w:b/>
          <w:sz w:val="28"/>
          <w:szCs w:val="28"/>
        </w:rPr>
        <w:tab/>
        <w:t>Высшие должности: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глава администрации района;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 района;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района;</w:t>
      </w:r>
    </w:p>
    <w:p w:rsidR="00461784" w:rsidRDefault="00FF045C" w:rsidP="00461784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61784">
        <w:rPr>
          <w:b/>
          <w:sz w:val="28"/>
          <w:szCs w:val="28"/>
        </w:rPr>
        <w:t>.</w:t>
      </w:r>
      <w:r w:rsidR="00461784">
        <w:rPr>
          <w:b/>
          <w:sz w:val="28"/>
          <w:szCs w:val="28"/>
        </w:rPr>
        <w:tab/>
        <w:t>Главные должности: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управления, наделенного правами юридического лица;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отдела, наделенного правами юридического лица;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управления, наделенного правами юридического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лица;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 начальника отдела, наделенного правами юридического лица;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района.</w:t>
      </w:r>
    </w:p>
    <w:p w:rsidR="00461784" w:rsidRDefault="00FF045C" w:rsidP="00461784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61784">
        <w:rPr>
          <w:b/>
          <w:sz w:val="28"/>
          <w:szCs w:val="28"/>
        </w:rPr>
        <w:t>.</w:t>
      </w:r>
      <w:r w:rsidR="00461784">
        <w:rPr>
          <w:b/>
          <w:sz w:val="28"/>
          <w:szCs w:val="28"/>
        </w:rPr>
        <w:tab/>
        <w:t>Ведущие должности: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отдела в управлении, наделенном правами юридического лица;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отдела в отделе, наделенном правами юридического лица;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отдела в администрации муниципального района;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отдела в представительном органе муниципального района;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 начальника отдела в администрации муниципального района;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помощник  главы администрации района.</w:t>
      </w:r>
    </w:p>
    <w:p w:rsidR="00461784" w:rsidRDefault="00FF045C" w:rsidP="00461784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461784">
        <w:rPr>
          <w:b/>
          <w:sz w:val="28"/>
          <w:szCs w:val="28"/>
        </w:rPr>
        <w:t>.</w:t>
      </w:r>
      <w:r w:rsidR="00461784">
        <w:rPr>
          <w:b/>
          <w:sz w:val="28"/>
          <w:szCs w:val="28"/>
        </w:rPr>
        <w:tab/>
        <w:t>Старшие должности: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заведующий сектором;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главный специалист администрации муниципального района;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 специалист;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инспе</w:t>
      </w:r>
      <w:r w:rsidR="00544DC9">
        <w:rPr>
          <w:sz w:val="28"/>
          <w:szCs w:val="28"/>
        </w:rPr>
        <w:t>ктор контрольно-счетной палаты</w:t>
      </w:r>
      <w:r>
        <w:rPr>
          <w:sz w:val="28"/>
          <w:szCs w:val="28"/>
        </w:rPr>
        <w:t>.</w:t>
      </w:r>
    </w:p>
    <w:p w:rsidR="00461784" w:rsidRDefault="00FF045C" w:rsidP="00461784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61784">
        <w:rPr>
          <w:b/>
          <w:sz w:val="28"/>
          <w:szCs w:val="28"/>
        </w:rPr>
        <w:t>.</w:t>
      </w:r>
      <w:r w:rsidR="00461784">
        <w:rPr>
          <w:b/>
          <w:sz w:val="28"/>
          <w:szCs w:val="28"/>
        </w:rPr>
        <w:tab/>
        <w:t>Младшие должности: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специалист 1 категории;</w:t>
      </w:r>
    </w:p>
    <w:p w:rsidR="00461784" w:rsidRDefault="00461784" w:rsidP="004617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специалист 2 категории.</w:t>
      </w:r>
    </w:p>
    <w:p w:rsidR="00461784" w:rsidRDefault="00461784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F045C" w:rsidRDefault="00FF045C" w:rsidP="0046178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sectPr w:rsidR="00FF045C" w:rsidSect="00E74F0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BAC" w:rsidRDefault="005F1BAC" w:rsidP="009627CE">
      <w:pPr>
        <w:spacing w:after="0" w:line="240" w:lineRule="auto"/>
      </w:pPr>
      <w:r>
        <w:separator/>
      </w:r>
    </w:p>
  </w:endnote>
  <w:endnote w:type="continuationSeparator" w:id="0">
    <w:p w:rsidR="005F1BAC" w:rsidRDefault="005F1BAC" w:rsidP="0096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BAC" w:rsidRDefault="005F1BAC" w:rsidP="009627CE">
      <w:pPr>
        <w:spacing w:after="0" w:line="240" w:lineRule="auto"/>
      </w:pPr>
      <w:r>
        <w:separator/>
      </w:r>
    </w:p>
  </w:footnote>
  <w:footnote w:type="continuationSeparator" w:id="0">
    <w:p w:rsidR="005F1BAC" w:rsidRDefault="005F1BAC" w:rsidP="00962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B2A"/>
    <w:multiLevelType w:val="hybridMultilevel"/>
    <w:tmpl w:val="9B32444C"/>
    <w:lvl w:ilvl="0" w:tplc="820A1FBC">
      <w:start w:val="1"/>
      <w:numFmt w:val="decimal"/>
      <w:lvlText w:val="%1."/>
      <w:lvlJc w:val="left"/>
      <w:pPr>
        <w:ind w:left="1161" w:hanging="73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3431F6"/>
    <w:multiLevelType w:val="multilevel"/>
    <w:tmpl w:val="EA82376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E6F4B78"/>
    <w:multiLevelType w:val="hybridMultilevel"/>
    <w:tmpl w:val="AB28A1AE"/>
    <w:lvl w:ilvl="0" w:tplc="4488A2B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1B1BAD"/>
    <w:multiLevelType w:val="hybridMultilevel"/>
    <w:tmpl w:val="6E926BD6"/>
    <w:lvl w:ilvl="0" w:tplc="4748E4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1C4646"/>
    <w:multiLevelType w:val="hybridMultilevel"/>
    <w:tmpl w:val="01E2BA76"/>
    <w:lvl w:ilvl="0" w:tplc="580C36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6047FFD"/>
    <w:multiLevelType w:val="hybridMultilevel"/>
    <w:tmpl w:val="8FE0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B6948"/>
    <w:multiLevelType w:val="hybridMultilevel"/>
    <w:tmpl w:val="01E2BA76"/>
    <w:lvl w:ilvl="0" w:tplc="580C36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7490840"/>
    <w:multiLevelType w:val="hybridMultilevel"/>
    <w:tmpl w:val="634E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B4D92"/>
    <w:multiLevelType w:val="hybridMultilevel"/>
    <w:tmpl w:val="01E2BA76"/>
    <w:lvl w:ilvl="0" w:tplc="580C36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C51899"/>
    <w:multiLevelType w:val="hybridMultilevel"/>
    <w:tmpl w:val="AC1C5B6E"/>
    <w:lvl w:ilvl="0" w:tplc="F1CA921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E56E88"/>
    <w:multiLevelType w:val="hybridMultilevel"/>
    <w:tmpl w:val="3432B142"/>
    <w:lvl w:ilvl="0" w:tplc="8ABE3E5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193773E"/>
    <w:multiLevelType w:val="hybridMultilevel"/>
    <w:tmpl w:val="8D6C03E2"/>
    <w:lvl w:ilvl="0" w:tplc="1486BB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7CE"/>
    <w:rsid w:val="00005E86"/>
    <w:rsid w:val="00012168"/>
    <w:rsid w:val="00015A54"/>
    <w:rsid w:val="00016D77"/>
    <w:rsid w:val="0001731F"/>
    <w:rsid w:val="00042CC3"/>
    <w:rsid w:val="00050B67"/>
    <w:rsid w:val="000853BC"/>
    <w:rsid w:val="000D27C7"/>
    <w:rsid w:val="000F1BE7"/>
    <w:rsid w:val="00122BBA"/>
    <w:rsid w:val="00136436"/>
    <w:rsid w:val="00154FF7"/>
    <w:rsid w:val="001B2907"/>
    <w:rsid w:val="001B5DFA"/>
    <w:rsid w:val="001D6735"/>
    <w:rsid w:val="00266618"/>
    <w:rsid w:val="00271A7D"/>
    <w:rsid w:val="00272907"/>
    <w:rsid w:val="002E4E89"/>
    <w:rsid w:val="002F793E"/>
    <w:rsid w:val="003234F0"/>
    <w:rsid w:val="00346061"/>
    <w:rsid w:val="00347447"/>
    <w:rsid w:val="0035787F"/>
    <w:rsid w:val="00360A87"/>
    <w:rsid w:val="003711B6"/>
    <w:rsid w:val="0038150A"/>
    <w:rsid w:val="00431AED"/>
    <w:rsid w:val="00461784"/>
    <w:rsid w:val="004B0E83"/>
    <w:rsid w:val="004F6615"/>
    <w:rsid w:val="00515BBC"/>
    <w:rsid w:val="0052696F"/>
    <w:rsid w:val="005308B0"/>
    <w:rsid w:val="00544DC9"/>
    <w:rsid w:val="00556378"/>
    <w:rsid w:val="0055705E"/>
    <w:rsid w:val="00586624"/>
    <w:rsid w:val="00597AAB"/>
    <w:rsid w:val="005B0A4E"/>
    <w:rsid w:val="005B277D"/>
    <w:rsid w:val="005F1BAC"/>
    <w:rsid w:val="00641DC1"/>
    <w:rsid w:val="006423B1"/>
    <w:rsid w:val="00673B6A"/>
    <w:rsid w:val="006807B3"/>
    <w:rsid w:val="006E515D"/>
    <w:rsid w:val="006E786C"/>
    <w:rsid w:val="006F6CFF"/>
    <w:rsid w:val="00716BCE"/>
    <w:rsid w:val="007825FD"/>
    <w:rsid w:val="00795AF7"/>
    <w:rsid w:val="007E3A2C"/>
    <w:rsid w:val="007F649F"/>
    <w:rsid w:val="00826D95"/>
    <w:rsid w:val="00831982"/>
    <w:rsid w:val="008460E4"/>
    <w:rsid w:val="00877DCB"/>
    <w:rsid w:val="008865FD"/>
    <w:rsid w:val="00891ECF"/>
    <w:rsid w:val="008A64B7"/>
    <w:rsid w:val="008D298B"/>
    <w:rsid w:val="00903E52"/>
    <w:rsid w:val="00905C8C"/>
    <w:rsid w:val="0090713B"/>
    <w:rsid w:val="0094225D"/>
    <w:rsid w:val="009627CE"/>
    <w:rsid w:val="00977A2C"/>
    <w:rsid w:val="00982664"/>
    <w:rsid w:val="0099026E"/>
    <w:rsid w:val="009C3A19"/>
    <w:rsid w:val="009D541B"/>
    <w:rsid w:val="009E6126"/>
    <w:rsid w:val="009F0D2C"/>
    <w:rsid w:val="00A029CD"/>
    <w:rsid w:val="00A118E9"/>
    <w:rsid w:val="00A143BD"/>
    <w:rsid w:val="00A419FE"/>
    <w:rsid w:val="00A73479"/>
    <w:rsid w:val="00AB05EB"/>
    <w:rsid w:val="00AC464E"/>
    <w:rsid w:val="00AC4953"/>
    <w:rsid w:val="00AF269F"/>
    <w:rsid w:val="00B12D77"/>
    <w:rsid w:val="00B22E87"/>
    <w:rsid w:val="00B322B1"/>
    <w:rsid w:val="00B40BE7"/>
    <w:rsid w:val="00B52655"/>
    <w:rsid w:val="00B67FB8"/>
    <w:rsid w:val="00BC0848"/>
    <w:rsid w:val="00BC265D"/>
    <w:rsid w:val="00BF436C"/>
    <w:rsid w:val="00C35CB0"/>
    <w:rsid w:val="00C60BC7"/>
    <w:rsid w:val="00C9185C"/>
    <w:rsid w:val="00CA6647"/>
    <w:rsid w:val="00CC1F1B"/>
    <w:rsid w:val="00D3593D"/>
    <w:rsid w:val="00D36FE3"/>
    <w:rsid w:val="00D57C96"/>
    <w:rsid w:val="00D7374D"/>
    <w:rsid w:val="00D771BB"/>
    <w:rsid w:val="00D975E7"/>
    <w:rsid w:val="00DB4E23"/>
    <w:rsid w:val="00DD2511"/>
    <w:rsid w:val="00DF7C4C"/>
    <w:rsid w:val="00E172EE"/>
    <w:rsid w:val="00E66790"/>
    <w:rsid w:val="00E74F0E"/>
    <w:rsid w:val="00E77B69"/>
    <w:rsid w:val="00E863C7"/>
    <w:rsid w:val="00E87BDF"/>
    <w:rsid w:val="00E9368C"/>
    <w:rsid w:val="00E9496A"/>
    <w:rsid w:val="00EB2D10"/>
    <w:rsid w:val="00EB365F"/>
    <w:rsid w:val="00ED630B"/>
    <w:rsid w:val="00EE460B"/>
    <w:rsid w:val="00F24B94"/>
    <w:rsid w:val="00F37D12"/>
    <w:rsid w:val="00F84685"/>
    <w:rsid w:val="00FE194E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53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95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27CE"/>
    <w:rPr>
      <w:rFonts w:eastAsia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96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27CE"/>
    <w:rPr>
      <w:rFonts w:eastAsia="Calibri" w:cs="Times New Roman"/>
    </w:rPr>
  </w:style>
  <w:style w:type="character" w:styleId="a8">
    <w:name w:val="Hyperlink"/>
    <w:basedOn w:val="a0"/>
    <w:uiPriority w:val="99"/>
    <w:unhideWhenUsed/>
    <w:rsid w:val="009E612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41DC1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BF436C"/>
    <w:pPr>
      <w:spacing w:after="0" w:line="240" w:lineRule="auto"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84\&#1056;&#1072;&#1073;&#1086;&#1095;&#1080;&#1081;%20&#1089;&#1090;&#1086;&#1083;\&#1054;%20&#1055;&#1056;&#1048;&#1053;&#1071;&#1058;&#1048;&#1048;%20&#1048;&#1052;&#1059;&#1065;&#1045;&#1057;&#1058;&#1042;&#1040;%20&#1042;%20&#1057;&#1054;&#1041;&#1057;&#1058;&#1042;&#1045;&#1053;&#1053;&#1054;&#1057;&#1058;&#1068;%20&#1056;&#1040;&#1049;&#1054;&#1053;&#1054;&#1052;%20&#1087;.%20&#1042;&#1099;&#1075;&#1086;&#1085;&#1080;&#1095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ПРИНЯТИИ ИМУЩЕСТВА В СОБСТВЕННОСТЬ РАЙОНОМ п. Выгоничи.dotx</Template>
  <TotalTime>357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anna84</dc:creator>
  <cp:lastModifiedBy>Лунёва Надежда Михайловна</cp:lastModifiedBy>
  <cp:revision>54</cp:revision>
  <cp:lastPrinted>2021-10-07T07:54:00Z</cp:lastPrinted>
  <dcterms:created xsi:type="dcterms:W3CDTF">2014-12-16T08:53:00Z</dcterms:created>
  <dcterms:modified xsi:type="dcterms:W3CDTF">2021-10-07T07:56:00Z</dcterms:modified>
</cp:coreProperties>
</file>